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:rsidTr="002A4ED5">
        <w:bookmarkStart w:id="0" w:name="_GoBack" w:displacedByCustomXml="next"/>
        <w:bookmarkEnd w:id="0" w:displacedByCustomXml="next"/>
        <w:sdt>
          <w:sdtPr>
            <w:id w:val="415748049"/>
            <w:placeholder>
              <w:docPart w:val="4A2D02CF909448DA8BFFEEF026B1FD2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1692185716"/>
            <w:placeholder>
              <w:docPart w:val="B21EAA68FCB74B47B7C7AAED82D2B3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639315362"/>
            <w:placeholder>
              <w:docPart w:val="B3E8625BF3B5429B9781F1C29B27B09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1062217057"/>
            <w:placeholder>
              <w:docPart w:val="2467E60BC1B14E1BB758E50BC19D55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2001543155"/>
            <w:placeholder>
              <w:docPart w:val="D24858527A1043D8A03482F0529B7ECF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</w:tbl>
    <w:p w:rsidR="00806FF3" w:rsidRDefault="00806FF3" w:rsidP="00562601">
      <w:pPr>
        <w:pStyle w:val="NoSpacing"/>
      </w:pPr>
    </w:p>
    <w:tbl>
      <w:tblPr>
        <w:tblW w:w="4990" w:type="pct"/>
        <w:tblLayout w:type="fixed"/>
        <w:tblLook w:val="04A0" w:firstRow="1" w:lastRow="0" w:firstColumn="1" w:lastColumn="0" w:noHBand="0" w:noVBand="1"/>
      </w:tblPr>
      <w:tblGrid>
        <w:gridCol w:w="1171"/>
        <w:gridCol w:w="3785"/>
        <w:gridCol w:w="3889"/>
        <w:gridCol w:w="1585"/>
        <w:gridCol w:w="1259"/>
        <w:gridCol w:w="1239"/>
      </w:tblGrid>
      <w:tr w:rsidR="004D2C97" w:rsidRPr="002A4ED5" w:rsidTr="004D2C97">
        <w:trPr>
          <w:trHeight w:val="331"/>
        </w:trPr>
        <w:tc>
          <w:tcPr>
            <w:tcW w:w="453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4608C6" w:rsidRPr="002A648D" w:rsidRDefault="004608C6" w:rsidP="004608C6">
            <w:pPr>
              <w:pStyle w:val="TableHeaders"/>
            </w:pPr>
            <w:r>
              <w:t>Quantity</w:t>
            </w:r>
          </w:p>
        </w:tc>
        <w:tc>
          <w:tcPr>
            <w:tcW w:w="1464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4608C6" w:rsidRPr="002A4ED5" w:rsidRDefault="004608C6" w:rsidP="004608C6">
            <w:pPr>
              <w:pStyle w:val="TableHeaders"/>
            </w:pPr>
            <w:r>
              <w:t>Name</w:t>
            </w:r>
          </w:p>
        </w:tc>
        <w:tc>
          <w:tcPr>
            <w:tcW w:w="1504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4608C6" w:rsidRPr="002A4ED5" w:rsidRDefault="004608C6" w:rsidP="004608C6">
            <w:pPr>
              <w:pStyle w:val="TableHeaders"/>
            </w:pPr>
            <w:r>
              <w:t>Address</w:t>
            </w:r>
          </w:p>
        </w:tc>
        <w:tc>
          <w:tcPr>
            <w:tcW w:w="613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4608C6" w:rsidRPr="002A4ED5" w:rsidRDefault="004608C6" w:rsidP="004608C6">
            <w:pPr>
              <w:pStyle w:val="TableHeaders"/>
            </w:pPr>
            <w:r>
              <w:t>Phone</w:t>
            </w:r>
          </w:p>
        </w:tc>
        <w:sdt>
          <w:sdtPr>
            <w:id w:val="-293606196"/>
            <w:placeholder>
              <w:docPart w:val="082D2E71289543C4AF4DF45DF7ED88D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4608C6" w:rsidRPr="002A4ED5" w:rsidRDefault="004608C6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B1C0F1D593734811AE1A9AD1FC06AD3C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4608C6" w:rsidRPr="002A4ED5" w:rsidRDefault="004608C6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4D2C97" w:rsidRPr="002A4ED5" w:rsidTr="004D2C97">
        <w:trPr>
          <w:trHeight w:val="331"/>
        </w:trPr>
        <w:tc>
          <w:tcPr>
            <w:tcW w:w="45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4608C6" w:rsidRPr="002A4ED5" w:rsidRDefault="004608C6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6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4608C6" w:rsidRPr="002A4ED5" w:rsidRDefault="004608C6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50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4608C6" w:rsidRPr="002A4ED5" w:rsidRDefault="004608C6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1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4608C6" w:rsidRPr="002A4ED5" w:rsidRDefault="004608C6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4608C6" w:rsidRPr="002A4ED5" w:rsidRDefault="004608C6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4608C6" w:rsidRPr="002A4ED5" w:rsidRDefault="004608C6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4D2C97" w:rsidRPr="002A4ED5" w:rsidTr="004D2C97">
        <w:tc>
          <w:tcPr>
            <w:tcW w:w="45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146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150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61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48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48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</w:tr>
      <w:tr w:rsidR="004D2C97" w:rsidRPr="002A4ED5" w:rsidTr="004D2C97"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1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15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4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4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</w:tr>
      <w:tr w:rsidR="004D2C97" w:rsidRPr="002A4ED5" w:rsidTr="004D2C97"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1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15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4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4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</w:tr>
      <w:tr w:rsidR="004D2C97" w:rsidRPr="002A4ED5" w:rsidTr="004D2C97"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1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15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4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4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</w:tr>
      <w:tr w:rsidR="004D2C97" w:rsidRPr="002A4ED5" w:rsidTr="004D2C97"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1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15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4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4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</w:tr>
      <w:tr w:rsidR="004D2C97" w:rsidRPr="002A4ED5" w:rsidTr="004D2C97"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1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15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4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4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</w:tr>
      <w:tr w:rsidR="004D2C97" w:rsidRPr="002A4ED5" w:rsidTr="004D2C97"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1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15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4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4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</w:tr>
      <w:tr w:rsidR="004D2C97" w:rsidRPr="002A4ED5" w:rsidTr="004D2C97"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1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15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4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4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</w:tr>
      <w:tr w:rsidR="004D2C97" w:rsidRPr="002A4ED5" w:rsidTr="004D2C97"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1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15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4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4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</w:tr>
      <w:tr w:rsidR="004D2C97" w:rsidRPr="002A4ED5" w:rsidTr="004D2C97"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1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15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4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  <w:tc>
          <w:tcPr>
            <w:tcW w:w="4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608C6" w:rsidRPr="002A4ED5" w:rsidRDefault="004608C6" w:rsidP="002A4ED5"/>
        </w:tc>
      </w:tr>
      <w:tr w:rsidR="004D2C97" w:rsidRPr="002A4ED5" w:rsidTr="004D2C97">
        <w:tc>
          <w:tcPr>
            <w:tcW w:w="453" w:type="pct"/>
            <w:tcBorders>
              <w:top w:val="single" w:sz="4" w:space="0" w:color="auto"/>
            </w:tcBorders>
          </w:tcPr>
          <w:p w:rsidR="004608C6" w:rsidRPr="002A4ED5" w:rsidRDefault="004608C6" w:rsidP="002A4ED5"/>
        </w:tc>
        <w:tc>
          <w:tcPr>
            <w:tcW w:w="1464" w:type="pct"/>
            <w:tcBorders>
              <w:top w:val="single" w:sz="4" w:space="0" w:color="auto"/>
            </w:tcBorders>
          </w:tcPr>
          <w:p w:rsidR="004608C6" w:rsidRPr="002A4ED5" w:rsidRDefault="004608C6" w:rsidP="002A4ED5"/>
        </w:tc>
        <w:tc>
          <w:tcPr>
            <w:tcW w:w="1504" w:type="pct"/>
            <w:tcBorders>
              <w:top w:val="single" w:sz="4" w:space="0" w:color="auto"/>
            </w:tcBorders>
          </w:tcPr>
          <w:p w:rsidR="004608C6" w:rsidRPr="002A4ED5" w:rsidRDefault="004608C6" w:rsidP="002A4ED5"/>
        </w:tc>
        <w:tc>
          <w:tcPr>
            <w:tcW w:w="613" w:type="pct"/>
            <w:tcBorders>
              <w:top w:val="single" w:sz="4" w:space="0" w:color="auto"/>
            </w:tcBorders>
          </w:tcPr>
          <w:p w:rsidR="004608C6" w:rsidRPr="002A4ED5" w:rsidRDefault="004608C6" w:rsidP="002A4ED5"/>
        </w:tc>
        <w:sdt>
          <w:sdtPr>
            <w:id w:val="2064670704"/>
            <w:placeholder>
              <w:docPart w:val="7D695C318EE74EEFA7297149CAF2FC0D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87" w:type="pct"/>
                <w:tcBorders>
                  <w:top w:val="single" w:sz="4" w:space="0" w:color="auto"/>
                </w:tcBorders>
                <w:vAlign w:val="bottom"/>
              </w:tcPr>
              <w:p w:rsidR="004608C6" w:rsidRPr="002A4ED5" w:rsidRDefault="004608C6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:rsidR="004608C6" w:rsidRPr="002A4ED5" w:rsidRDefault="004608C6" w:rsidP="002A4ED5">
            <w:pPr>
              <w:rPr>
                <w:b/>
              </w:rPr>
            </w:pPr>
          </w:p>
        </w:tc>
      </w:tr>
    </w:tbl>
    <w:p w:rsidR="00806FF3" w:rsidRPr="00562601" w:rsidRDefault="00806FF3" w:rsidP="002A648D"/>
    <w:sectPr w:rsidR="00806FF3" w:rsidRPr="00562601" w:rsidSect="006250A2">
      <w:headerReference w:type="default" r:id="rId11"/>
      <w:footerReference w:type="default" r:id="rId12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4BAC" w:rsidRDefault="00CA4BAC" w:rsidP="00650259">
      <w:pPr>
        <w:spacing w:line="240" w:lineRule="auto"/>
      </w:pPr>
      <w:r>
        <w:separator/>
      </w:r>
    </w:p>
  </w:endnote>
  <w:endnote w:type="continuationSeparator" w:id="0">
    <w:p w:rsidR="00CA4BAC" w:rsidRDefault="00CA4BA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43C2F4-08C7-496A-B27E-CE1C3BFDDC84}"/>
    <w:embedBold r:id="rId2" w:fontKey="{4A60A3FD-0994-4648-A508-FEBE4EA74D2D}"/>
    <w:embedItalic r:id="rId3" w:fontKey="{83A60A01-EBD3-4522-A521-E446A8B3A75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D9A7D4A-6E49-4636-9BBC-2A0561E8FE92}"/>
    <w:embedBold r:id="rId5" w:fontKey="{AE41BA72-0114-4F2B-8C51-92AA7833713A}"/>
    <w:embedItalic r:id="rId6" w:fontKey="{27F9B5CD-DEF3-4CBA-9AB1-D63894DEED7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F3C300B-72CF-4B5F-AEC2-325C955A5D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273C159-F142-41F7-B3F0-FE11F0B9EB6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:rsidTr="00562601">
      <w:tc>
        <w:tcPr>
          <w:tcW w:w="2500" w:type="pct"/>
          <w:vAlign w:val="center"/>
        </w:tcPr>
        <w:p w:rsidR="00562601" w:rsidRPr="002A648D" w:rsidRDefault="00562601" w:rsidP="004608C6">
          <w:pPr>
            <w:pStyle w:val="Footer"/>
          </w:pPr>
        </w:p>
      </w:tc>
      <w:tc>
        <w:tcPr>
          <w:tcW w:w="2500" w:type="pct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4BAC" w:rsidRDefault="00CA4BAC" w:rsidP="00650259">
      <w:pPr>
        <w:spacing w:line="240" w:lineRule="auto"/>
      </w:pPr>
      <w:r>
        <w:separator/>
      </w:r>
    </w:p>
  </w:footnote>
  <w:footnote w:type="continuationSeparator" w:id="0">
    <w:p w:rsidR="00CA4BAC" w:rsidRDefault="00CA4BAC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4549" w:type="pct"/>
          <w:shd w:val="clear" w:color="auto" w:fill="731F1C" w:themeFill="accent5"/>
          <w:vAlign w:val="center"/>
        </w:tcPr>
        <w:p w:rsidR="00562601" w:rsidRPr="002B69B4" w:rsidRDefault="004D2C97" w:rsidP="004608C6">
          <w:pPr>
            <w:pStyle w:val="Header"/>
          </w:pPr>
          <w:r>
            <w:t xml:space="preserve">                                      PTO </w:t>
          </w:r>
          <w:r w:rsidR="004608C6">
            <w:t>Fern Fundraiser</w:t>
          </w:r>
        </w:p>
      </w:tc>
    </w:tr>
  </w:tbl>
  <w:p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AC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08C6"/>
    <w:rsid w:val="0046302A"/>
    <w:rsid w:val="00487D2D"/>
    <w:rsid w:val="004D2C97"/>
    <w:rsid w:val="004D5D62"/>
    <w:rsid w:val="0051028F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A4BAC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pha-datashare-01.patrickhenryacademy.edu\staff\annat\Downloads\Fern%20Order%20Form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A2D02CF909448DA8BFFEEF026B1FD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21536-74AE-4D5A-B1C8-DBAFEED131CC}"/>
      </w:docPartPr>
      <w:docPartBody>
        <w:p w:rsidR="00000000" w:rsidRDefault="0071416C">
          <w:pPr>
            <w:pStyle w:val="4A2D02CF909448DA8BFFEEF026B1FD24"/>
          </w:pPr>
          <w:r w:rsidRPr="002A4ED5">
            <w:t>Submitted by</w:t>
          </w:r>
        </w:p>
      </w:docPartBody>
    </w:docPart>
    <w:docPart>
      <w:docPartPr>
        <w:name w:val="B21EAA68FCB74B47B7C7AAED82D2B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79375-80AF-46E6-AC15-C494F40CA4A8}"/>
      </w:docPartPr>
      <w:docPartBody>
        <w:p w:rsidR="00000000" w:rsidRDefault="0071416C">
          <w:pPr>
            <w:pStyle w:val="B21EAA68FCB74B47B7C7AAED82D2B353"/>
          </w:pPr>
          <w:r w:rsidRPr="002A4ED5">
            <w:t>Phone</w:t>
          </w:r>
        </w:p>
      </w:docPartBody>
    </w:docPart>
    <w:docPart>
      <w:docPartPr>
        <w:name w:val="B3E8625BF3B5429B9781F1C29B27B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5FC9A-2216-488A-9A14-B33906B10B93}"/>
      </w:docPartPr>
      <w:docPartBody>
        <w:p w:rsidR="00000000" w:rsidRDefault="0071416C">
          <w:pPr>
            <w:pStyle w:val="B3E8625BF3B5429B9781F1C29B27B099"/>
          </w:pPr>
          <w:r w:rsidRPr="002A4ED5">
            <w:t>Email</w:t>
          </w:r>
        </w:p>
      </w:docPartBody>
    </w:docPart>
    <w:docPart>
      <w:docPartPr>
        <w:name w:val="2467E60BC1B14E1BB758E50BC19D5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4CF93-5783-4213-A307-ED4603D9019F}"/>
      </w:docPartPr>
      <w:docPartBody>
        <w:p w:rsidR="00000000" w:rsidRDefault="0071416C">
          <w:pPr>
            <w:pStyle w:val="2467E60BC1B14E1BB758E50BC19D554F"/>
          </w:pPr>
          <w:r w:rsidRPr="002A4ED5">
            <w:t>Address</w:t>
          </w:r>
        </w:p>
      </w:docPartBody>
    </w:docPart>
    <w:docPart>
      <w:docPartPr>
        <w:name w:val="D24858527A1043D8A03482F0529B7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CE1C5-BB32-47A0-A693-5E8A33AEEE5C}"/>
      </w:docPartPr>
      <w:docPartBody>
        <w:p w:rsidR="00000000" w:rsidRDefault="0071416C">
          <w:pPr>
            <w:pStyle w:val="D24858527A1043D8A03482F0529B7ECF"/>
          </w:pPr>
          <w:r w:rsidRPr="002A4ED5">
            <w:t>City/State/Zip</w:t>
          </w:r>
        </w:p>
      </w:docPartBody>
    </w:docPart>
    <w:docPart>
      <w:docPartPr>
        <w:name w:val="082D2E71289543C4AF4DF45DF7ED8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3DFB1-9FC7-4D50-B5CE-873A2974573B}"/>
      </w:docPartPr>
      <w:docPartBody>
        <w:p w:rsidR="00000000" w:rsidRDefault="0071416C">
          <w:pPr>
            <w:pStyle w:val="082D2E71289543C4AF4DF45DF7ED88DB"/>
          </w:pPr>
          <w:r w:rsidRPr="002A4ED5">
            <w:t>Unit Price</w:t>
          </w:r>
        </w:p>
      </w:docPartBody>
    </w:docPart>
    <w:docPart>
      <w:docPartPr>
        <w:name w:val="B1C0F1D593734811AE1A9AD1FC06A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60D8E-D150-44E0-A2AA-564C7315C37F}"/>
      </w:docPartPr>
      <w:docPartBody>
        <w:p w:rsidR="00000000" w:rsidRDefault="0071416C">
          <w:pPr>
            <w:pStyle w:val="B1C0F1D593734811AE1A9AD1FC06AD3C"/>
          </w:pPr>
          <w:r w:rsidRPr="002A4ED5">
            <w:t>Amount</w:t>
          </w:r>
        </w:p>
      </w:docPartBody>
    </w:docPart>
    <w:docPart>
      <w:docPartPr>
        <w:name w:val="7D695C318EE74EEFA7297149CAF2F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ED1F1-30CF-4AAE-936E-F3684BCACB1A}"/>
      </w:docPartPr>
      <w:docPartBody>
        <w:p w:rsidR="00000000" w:rsidRDefault="0071416C">
          <w:pPr>
            <w:pStyle w:val="7D695C318EE74EEFA7297149CAF2FC0D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A2D02CF909448DA8BFFEEF026B1FD24">
    <w:name w:val="4A2D02CF909448DA8BFFEEF026B1FD24"/>
  </w:style>
  <w:style w:type="paragraph" w:customStyle="1" w:styleId="B21EAA68FCB74B47B7C7AAED82D2B353">
    <w:name w:val="B21EAA68FCB74B47B7C7AAED82D2B353"/>
  </w:style>
  <w:style w:type="paragraph" w:customStyle="1" w:styleId="B3E8625BF3B5429B9781F1C29B27B099">
    <w:name w:val="B3E8625BF3B5429B9781F1C29B27B099"/>
  </w:style>
  <w:style w:type="paragraph" w:customStyle="1" w:styleId="2467E60BC1B14E1BB758E50BC19D554F">
    <w:name w:val="2467E60BC1B14E1BB758E50BC19D554F"/>
  </w:style>
  <w:style w:type="paragraph" w:customStyle="1" w:styleId="D24858527A1043D8A03482F0529B7ECF">
    <w:name w:val="D24858527A1043D8A03482F0529B7ECF"/>
  </w:style>
  <w:style w:type="paragraph" w:customStyle="1" w:styleId="082D2E71289543C4AF4DF45DF7ED88DB">
    <w:name w:val="082D2E71289543C4AF4DF45DF7ED88DB"/>
  </w:style>
  <w:style w:type="paragraph" w:customStyle="1" w:styleId="B1C0F1D593734811AE1A9AD1FC06AD3C">
    <w:name w:val="B1C0F1D593734811AE1A9AD1FC06AD3C"/>
  </w:style>
  <w:style w:type="paragraph" w:customStyle="1" w:styleId="7D695C318EE74EEFA7297149CAF2FC0D">
    <w:name w:val="7D695C318EE74EEFA7297149CAF2FC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purl.org/dc/dcmitype/"/>
    <ds:schemaRef ds:uri="http://purl.org/dc/terms/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16c05727-aa75-4e4a-9b5f-8a80a1165891"/>
    <ds:schemaRef ds:uri="71af3243-3dd4-4a8d-8c0d-dd76da1f02a5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D45212-6434-4748-8312-0C172DBBB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Fern Order Form (1)</Template>
  <TotalTime>0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2021-03-12T20:37:00Z</dcterms:created>
  <dcterms:modified xsi:type="dcterms:W3CDTF">2021-03-12T20:38:00Z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